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E8465" w14:textId="77777777" w:rsidR="0098502E" w:rsidRDefault="00000000">
      <w:pPr>
        <w:jc w:val="center"/>
        <w:rPr>
          <w:rFonts w:eastAsia="標楷體"/>
          <w:b/>
          <w:bCs/>
          <w:sz w:val="52"/>
        </w:rPr>
      </w:pPr>
      <w:r>
        <w:rPr>
          <w:rFonts w:eastAsia="標楷體"/>
          <w:b/>
          <w:bCs/>
          <w:sz w:val="52"/>
        </w:rPr>
        <w:t>基隆市議會場地借用申請表</w:t>
      </w:r>
    </w:p>
    <w:tbl>
      <w:tblPr>
        <w:tblW w:w="13986" w:type="dxa"/>
        <w:tblInd w:w="7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4"/>
        <w:gridCol w:w="1401"/>
        <w:gridCol w:w="1401"/>
        <w:gridCol w:w="2802"/>
        <w:gridCol w:w="1702"/>
        <w:gridCol w:w="1102"/>
        <w:gridCol w:w="2804"/>
      </w:tblGrid>
      <w:tr w:rsidR="0098502E" w14:paraId="64453024" w14:textId="77777777">
        <w:tblPrEx>
          <w:tblCellMar>
            <w:top w:w="0" w:type="dxa"/>
            <w:bottom w:w="0" w:type="dxa"/>
          </w:tblCellMar>
        </w:tblPrEx>
        <w:trPr>
          <w:cantSplit/>
          <w:trHeight w:val="711"/>
        </w:trPr>
        <w:tc>
          <w:tcPr>
            <w:tcW w:w="1008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F9E1FF" w14:textId="77777777" w:rsidR="0098502E" w:rsidRDefault="00000000">
            <w:p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 xml:space="preserve">                                                   □</w:t>
            </w:r>
            <w:r>
              <w:rPr>
                <w:rFonts w:eastAsia="標楷體"/>
                <w:b/>
                <w:bCs/>
                <w:sz w:val="28"/>
              </w:rPr>
              <w:t>第一會議室</w:t>
            </w:r>
          </w:p>
          <w:p w14:paraId="525FBC2B" w14:textId="77777777" w:rsidR="0098502E" w:rsidRDefault="00000000">
            <w:pPr>
              <w:numPr>
                <w:ilvl w:val="0"/>
                <w:numId w:val="1"/>
              </w:numPr>
              <w:tabs>
                <w:tab w:val="left" w:pos="360"/>
                <w:tab w:val="left" w:pos="5220"/>
                <w:tab w:val="left" w:pos="5424"/>
              </w:tabs>
              <w:spacing w:line="400" w:lineRule="exact"/>
              <w:ind w:left="357" w:hanging="357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多媒體簡報室</w:t>
            </w:r>
            <w:r>
              <w:rPr>
                <w:rFonts w:eastAsia="標楷體"/>
                <w:b/>
                <w:bCs/>
                <w:sz w:val="28"/>
              </w:rPr>
              <w:t xml:space="preserve">                      □</w:t>
            </w:r>
            <w:r>
              <w:rPr>
                <w:rFonts w:eastAsia="標楷體"/>
                <w:b/>
                <w:bCs/>
                <w:sz w:val="28"/>
              </w:rPr>
              <w:t>第二會議室</w:t>
            </w:r>
          </w:p>
          <w:p w14:paraId="3DC290DE" w14:textId="77777777" w:rsidR="0098502E" w:rsidRDefault="00000000">
            <w:p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 xml:space="preserve">                                                    □</w:t>
            </w:r>
            <w:r>
              <w:rPr>
                <w:rFonts w:eastAsia="標楷體"/>
                <w:b/>
                <w:bCs/>
                <w:sz w:val="28"/>
              </w:rPr>
              <w:t>第三會議室</w:t>
            </w:r>
            <w:r>
              <w:rPr>
                <w:rFonts w:eastAsia="標楷體"/>
                <w:b/>
                <w:bCs/>
                <w:sz w:val="28"/>
              </w:rPr>
              <w:t xml:space="preserve">                    </w:t>
            </w:r>
          </w:p>
        </w:tc>
        <w:tc>
          <w:tcPr>
            <w:tcW w:w="3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C66EB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申請日期</w:t>
            </w:r>
          </w:p>
        </w:tc>
      </w:tr>
      <w:tr w:rsidR="0098502E" w14:paraId="65103F5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08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54CF23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3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B476F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 xml:space="preserve">　年</w:t>
            </w:r>
            <w:r>
              <w:rPr>
                <w:rFonts w:eastAsia="標楷體"/>
                <w:b/>
                <w:bCs/>
                <w:sz w:val="28"/>
              </w:rPr>
              <w:t xml:space="preserve">      </w:t>
            </w:r>
            <w:r>
              <w:rPr>
                <w:rFonts w:eastAsia="標楷體"/>
                <w:b/>
                <w:bCs/>
                <w:sz w:val="28"/>
              </w:rPr>
              <w:t>月</w:t>
            </w:r>
            <w:r>
              <w:rPr>
                <w:rFonts w:eastAsia="標楷體"/>
                <w:b/>
                <w:bCs/>
                <w:sz w:val="28"/>
              </w:rPr>
              <w:t xml:space="preserve">      </w:t>
            </w:r>
            <w:r>
              <w:rPr>
                <w:rFonts w:eastAsia="標楷體"/>
                <w:b/>
                <w:bCs/>
                <w:sz w:val="28"/>
              </w:rPr>
              <w:t>日</w:t>
            </w:r>
          </w:p>
        </w:tc>
      </w:tr>
      <w:tr w:rsidR="0098502E" w14:paraId="00B1809F" w14:textId="77777777">
        <w:tblPrEx>
          <w:tblCellMar>
            <w:top w:w="0" w:type="dxa"/>
            <w:bottom w:w="0" w:type="dxa"/>
          </w:tblCellMar>
        </w:tblPrEx>
        <w:trPr>
          <w:cantSplit/>
          <w:trHeight w:val="706"/>
        </w:trPr>
        <w:tc>
          <w:tcPr>
            <w:tcW w:w="4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BF561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活動名稱及內容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E16A38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參加人數</w:t>
            </w:r>
          </w:p>
        </w:tc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4DA55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使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用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時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間</w:t>
            </w:r>
          </w:p>
        </w:tc>
        <w:tc>
          <w:tcPr>
            <w:tcW w:w="3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8CF9C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申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請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單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位（人）</w:t>
            </w:r>
          </w:p>
        </w:tc>
      </w:tr>
      <w:tr w:rsidR="0098502E" w14:paraId="5122DEF0" w14:textId="77777777">
        <w:tblPrEx>
          <w:tblCellMar>
            <w:top w:w="0" w:type="dxa"/>
            <w:bottom w:w="0" w:type="dxa"/>
          </w:tblCellMar>
        </w:tblPrEx>
        <w:trPr>
          <w:cantSplit/>
          <w:trHeight w:val="1213"/>
        </w:trPr>
        <w:tc>
          <w:tcPr>
            <w:tcW w:w="41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00B49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活動名稱：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</w:p>
          <w:p w14:paraId="7ADDB9D9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活動內容：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FA65E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0E2F00" w14:textId="77777777" w:rsidR="0098502E" w:rsidRDefault="0098502E">
            <w:pPr>
              <w:ind w:firstLine="840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39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DFE73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單位：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</w:p>
          <w:p w14:paraId="28874763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聯絡人：</w:t>
            </w:r>
          </w:p>
          <w:p w14:paraId="68CA70FC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電話：</w:t>
            </w:r>
          </w:p>
          <w:p w14:paraId="395D7373" w14:textId="77777777" w:rsidR="0098502E" w:rsidRDefault="0098502E">
            <w:pPr>
              <w:ind w:firstLine="640"/>
              <w:jc w:val="both"/>
              <w:rPr>
                <w:rFonts w:eastAsia="標楷體"/>
                <w:b/>
                <w:bCs/>
                <w:sz w:val="32"/>
              </w:rPr>
            </w:pPr>
          </w:p>
        </w:tc>
      </w:tr>
      <w:tr w:rsidR="0098502E" w14:paraId="6A6C5560" w14:textId="77777777">
        <w:tblPrEx>
          <w:tblCellMar>
            <w:top w:w="0" w:type="dxa"/>
            <w:bottom w:w="0" w:type="dxa"/>
          </w:tblCellMar>
        </w:tblPrEx>
        <w:trPr>
          <w:cantSplit/>
          <w:trHeight w:val="522"/>
        </w:trPr>
        <w:tc>
          <w:tcPr>
            <w:tcW w:w="41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CF8710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7D3D8A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EB0F9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設</w:t>
            </w:r>
            <w:r>
              <w:rPr>
                <w:rFonts w:eastAsia="標楷體"/>
                <w:b/>
                <w:bCs/>
                <w:sz w:val="28"/>
              </w:rPr>
              <w:t xml:space="preserve">        </w:t>
            </w:r>
            <w:r>
              <w:rPr>
                <w:rFonts w:eastAsia="標楷體"/>
                <w:b/>
                <w:bCs/>
                <w:sz w:val="28"/>
              </w:rPr>
              <w:t>備</w:t>
            </w:r>
          </w:p>
        </w:tc>
        <w:tc>
          <w:tcPr>
            <w:tcW w:w="39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C81220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98502E" w14:paraId="6A674892" w14:textId="77777777">
        <w:tblPrEx>
          <w:tblCellMar>
            <w:top w:w="0" w:type="dxa"/>
            <w:bottom w:w="0" w:type="dxa"/>
          </w:tblCellMar>
        </w:tblPrEx>
        <w:trPr>
          <w:cantSplit/>
          <w:trHeight w:val="1087"/>
        </w:trPr>
        <w:tc>
          <w:tcPr>
            <w:tcW w:w="41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43876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6F8FB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AA787" w14:textId="77777777" w:rsidR="0098502E" w:rsidRDefault="00000000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本會不提供投影機，如有需要請自備</w:t>
            </w:r>
          </w:p>
        </w:tc>
        <w:tc>
          <w:tcPr>
            <w:tcW w:w="39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09A0B5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98502E" w14:paraId="45472ED2" w14:textId="77777777">
        <w:tblPrEx>
          <w:tblCellMar>
            <w:top w:w="0" w:type="dxa"/>
            <w:bottom w:w="0" w:type="dxa"/>
          </w:tblCellMar>
        </w:tblPrEx>
        <w:trPr>
          <w:cantSplit/>
          <w:trHeight w:val="874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7FCF5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承　辦　人　員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FF668" w14:textId="77777777" w:rsidR="0098502E" w:rsidRDefault="00000000">
            <w:pPr>
              <w:ind w:firstLine="280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總</w:t>
            </w:r>
            <w:r>
              <w:rPr>
                <w:rFonts w:eastAsia="標楷體"/>
                <w:b/>
                <w:bCs/>
                <w:sz w:val="28"/>
              </w:rPr>
              <w:t xml:space="preserve">  </w:t>
            </w:r>
            <w:r>
              <w:rPr>
                <w:rFonts w:eastAsia="標楷體"/>
                <w:b/>
                <w:bCs/>
                <w:sz w:val="28"/>
              </w:rPr>
              <w:t>務</w:t>
            </w:r>
            <w:r>
              <w:rPr>
                <w:rFonts w:eastAsia="標楷體"/>
                <w:b/>
                <w:bCs/>
                <w:sz w:val="28"/>
              </w:rPr>
              <w:t xml:space="preserve">  </w:t>
            </w:r>
            <w:r>
              <w:rPr>
                <w:rFonts w:eastAsia="標楷體"/>
                <w:b/>
                <w:bCs/>
                <w:sz w:val="28"/>
              </w:rPr>
              <w:t>主</w:t>
            </w:r>
            <w:r>
              <w:rPr>
                <w:rFonts w:eastAsia="標楷體"/>
                <w:b/>
                <w:bCs/>
                <w:sz w:val="28"/>
              </w:rPr>
              <w:t xml:space="preserve">  </w:t>
            </w:r>
            <w:r>
              <w:rPr>
                <w:rFonts w:eastAsia="標楷體"/>
                <w:b/>
                <w:bCs/>
                <w:sz w:val="28"/>
              </w:rPr>
              <w:t>任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CBE7D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秘　書　長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4788E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副　議　長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1D3CC" w14:textId="77777777" w:rsidR="0098502E" w:rsidRDefault="00000000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議</w:t>
            </w:r>
            <w:r>
              <w:rPr>
                <w:rFonts w:eastAsia="標楷體"/>
                <w:b/>
                <w:bCs/>
                <w:sz w:val="28"/>
              </w:rPr>
              <w:t xml:space="preserve">   </w:t>
            </w:r>
            <w:r>
              <w:rPr>
                <w:rFonts w:eastAsia="標楷體"/>
                <w:b/>
                <w:bCs/>
                <w:sz w:val="28"/>
              </w:rPr>
              <w:t>長</w:t>
            </w:r>
          </w:p>
        </w:tc>
      </w:tr>
      <w:tr w:rsidR="0098502E" w14:paraId="4DF5CE57" w14:textId="77777777">
        <w:tblPrEx>
          <w:tblCellMar>
            <w:top w:w="0" w:type="dxa"/>
            <w:bottom w:w="0" w:type="dxa"/>
          </w:tblCellMar>
        </w:tblPrEx>
        <w:trPr>
          <w:cantSplit/>
          <w:trHeight w:val="1075"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DC15EA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4193DD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267AA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DFD18F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7048A" w14:textId="77777777" w:rsidR="0098502E" w:rsidRDefault="0098502E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98502E" w14:paraId="23B38CF5" w14:textId="77777777">
        <w:tblPrEx>
          <w:tblCellMar>
            <w:top w:w="0" w:type="dxa"/>
            <w:bottom w:w="0" w:type="dxa"/>
          </w:tblCellMar>
        </w:tblPrEx>
        <w:trPr>
          <w:cantSplit/>
          <w:trHeight w:val="1608"/>
        </w:trPr>
        <w:tc>
          <w:tcPr>
            <w:tcW w:w="139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F9BFE3" w14:textId="77777777" w:rsidR="0098502E" w:rsidRDefault="00000000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申請表經核准後正本由承辦員存查，另影印會知場地管理員、警衛室、中央控制室、服務台及值日人員等。</w:t>
            </w:r>
          </w:p>
          <w:p w14:paraId="2D435C6E" w14:textId="77777777" w:rsidR="0098502E" w:rsidRDefault="00000000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申請單位（人）借用相關設備使用時，如有損壞應照價賠償。</w:t>
            </w:r>
          </w:p>
          <w:p w14:paraId="0C3DB032" w14:textId="77777777" w:rsidR="0098502E" w:rsidRDefault="00000000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eastAsia="標楷體"/>
                <w:b/>
                <w:bCs/>
                <w:color w:val="FF0000"/>
                <w:sz w:val="28"/>
              </w:rPr>
            </w:pPr>
            <w:r>
              <w:rPr>
                <w:rFonts w:eastAsia="標楷體"/>
                <w:b/>
                <w:bCs/>
                <w:color w:val="FF0000"/>
                <w:sz w:val="28"/>
              </w:rPr>
              <w:t>請借用單位（人）自行投保公共意外責任險或相關意外保險，租借期間若發生任何意外傷亡或財物損失，概由借用單位（人）自行負責，本會不負任何損害賠償責任。</w:t>
            </w:r>
          </w:p>
          <w:p w14:paraId="359D2589" w14:textId="77777777" w:rsidR="0098502E" w:rsidRDefault="00000000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申請單位（人）茶水自理，嚴禁會場內用餐，並請保持會場整潔，會後請關閉電源，以節約能源。</w:t>
            </w:r>
          </w:p>
          <w:p w14:paraId="68B5DB86" w14:textId="77777777" w:rsidR="0098502E" w:rsidRDefault="00000000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sz w:val="28"/>
              </w:rPr>
              <w:t>冷氣起及關閉時間為借用場地前後半小時。</w:t>
            </w:r>
          </w:p>
        </w:tc>
      </w:tr>
    </w:tbl>
    <w:p w14:paraId="3A334E59" w14:textId="77777777" w:rsidR="0098502E" w:rsidRDefault="0098502E">
      <w:pPr>
        <w:jc w:val="center"/>
      </w:pPr>
    </w:p>
    <w:sectPr w:rsidR="0098502E">
      <w:pgSz w:w="16838" w:h="11906" w:orient="landscape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858D6" w14:textId="77777777" w:rsidR="002B2E02" w:rsidRDefault="002B2E02">
      <w:r>
        <w:separator/>
      </w:r>
    </w:p>
  </w:endnote>
  <w:endnote w:type="continuationSeparator" w:id="0">
    <w:p w14:paraId="1E83E565" w14:textId="77777777" w:rsidR="002B2E02" w:rsidRDefault="002B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D62BD" w14:textId="77777777" w:rsidR="002B2E02" w:rsidRDefault="002B2E02">
      <w:r>
        <w:rPr>
          <w:color w:val="000000"/>
        </w:rPr>
        <w:separator/>
      </w:r>
    </w:p>
  </w:footnote>
  <w:footnote w:type="continuationSeparator" w:id="0">
    <w:p w14:paraId="53C7DA75" w14:textId="77777777" w:rsidR="002B2E02" w:rsidRDefault="002B2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8D7"/>
    <w:multiLevelType w:val="multilevel"/>
    <w:tmpl w:val="5196590C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78B21222"/>
    <w:multiLevelType w:val="multilevel"/>
    <w:tmpl w:val="BE64924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90009888">
    <w:abstractNumId w:val="1"/>
  </w:num>
  <w:num w:numId="2" w16cid:durableId="14065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8502E"/>
    <w:rsid w:val="002B2E02"/>
    <w:rsid w:val="005274F0"/>
    <w:rsid w:val="0098502E"/>
    <w:rsid w:val="00D7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CDCDE"/>
  <w15:docId w15:val="{E00BD391-7827-4E96-924B-57437C5D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基隆市議會場地借用申請表</dc:title>
  <dc:subject/>
  <dc:creator>蔡振鐸</dc:creator>
  <dc:description/>
  <cp:lastModifiedBy>芸軒 鄭</cp:lastModifiedBy>
  <cp:revision>2</cp:revision>
  <cp:lastPrinted>2026-09-15T06:03:00Z</cp:lastPrinted>
  <dcterms:created xsi:type="dcterms:W3CDTF">2026-09-18T00:27:00Z</dcterms:created>
  <dcterms:modified xsi:type="dcterms:W3CDTF">2026-09-18T00:27:00Z</dcterms:modified>
</cp:coreProperties>
</file>